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F1A" w:rsidRPr="008D7BD2" w:rsidRDefault="00933F1A" w:rsidP="00502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2E5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8D7BD2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</w:t>
      </w:r>
    </w:p>
    <w:p w:rsidR="00933F1A" w:rsidRPr="008D7BD2" w:rsidRDefault="00933F1A" w:rsidP="00502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7BD2">
        <w:rPr>
          <w:rFonts w:ascii="Times New Roman" w:hAnsi="Times New Roman" w:cs="Times New Roman"/>
          <w:b/>
          <w:bCs/>
          <w:sz w:val="24"/>
          <w:szCs w:val="24"/>
        </w:rPr>
        <w:t>КУРГАНСКАЯ ОБЛАСТЬ</w:t>
      </w:r>
    </w:p>
    <w:p w:rsidR="00933F1A" w:rsidRPr="008D7BD2" w:rsidRDefault="00933F1A" w:rsidP="00502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7BD2">
        <w:rPr>
          <w:rFonts w:ascii="Times New Roman" w:hAnsi="Times New Roman" w:cs="Times New Roman"/>
          <w:b/>
          <w:bCs/>
          <w:sz w:val="24"/>
          <w:szCs w:val="24"/>
        </w:rPr>
        <w:t>ПРИТОБОЛЬНЫЙ РАЙОН</w:t>
      </w:r>
    </w:p>
    <w:p w:rsidR="00933F1A" w:rsidRPr="008D7BD2" w:rsidRDefault="00933F1A" w:rsidP="00502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БЕРЕЗОВСКИЙ</w:t>
      </w:r>
      <w:r w:rsidRPr="008D7BD2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</w:t>
      </w:r>
    </w:p>
    <w:p w:rsidR="00933F1A" w:rsidRPr="008D7BD2" w:rsidRDefault="00933F1A" w:rsidP="00502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7BD2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b/>
          <w:bCs/>
          <w:sz w:val="24"/>
          <w:szCs w:val="24"/>
        </w:rPr>
        <w:t>БЕРЕЗОВСКОГО</w:t>
      </w:r>
      <w:r w:rsidRPr="008D7BD2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СЕЛЬСОВЕТА</w:t>
      </w:r>
    </w:p>
    <w:p w:rsidR="00933F1A" w:rsidRPr="008D7BD2" w:rsidRDefault="00933F1A" w:rsidP="00502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502E5F">
      <w:pPr>
        <w:shd w:val="clear" w:color="auto" w:fill="FFFFFF"/>
        <w:spacing w:after="0" w:line="300" w:lineRule="atLeast"/>
        <w:outlineLvl w:val="2"/>
        <w:rPr>
          <w:rFonts w:ascii="Courier New" w:hAnsi="Courier New" w:cs="Courier New"/>
          <w:b/>
          <w:bCs/>
          <w:color w:val="333333"/>
          <w:sz w:val="27"/>
          <w:szCs w:val="27"/>
        </w:rPr>
      </w:pPr>
    </w:p>
    <w:p w:rsidR="00933F1A" w:rsidRDefault="00933F1A" w:rsidP="00D43069">
      <w:pPr>
        <w:shd w:val="clear" w:color="auto" w:fill="FFFFFF"/>
        <w:spacing w:after="0" w:line="300" w:lineRule="atLeast"/>
        <w:jc w:val="center"/>
        <w:outlineLvl w:val="2"/>
        <w:rPr>
          <w:rFonts w:ascii="Courier New" w:hAnsi="Courier New" w:cs="Courier New"/>
          <w:b/>
          <w:bCs/>
          <w:color w:val="333333"/>
          <w:sz w:val="27"/>
          <w:szCs w:val="27"/>
        </w:rPr>
      </w:pPr>
    </w:p>
    <w:p w:rsidR="00933F1A" w:rsidRPr="00956C36" w:rsidRDefault="00933F1A" w:rsidP="00956C36">
      <w:pPr>
        <w:shd w:val="clear" w:color="auto" w:fill="FFFFFF"/>
        <w:spacing w:after="0" w:line="300" w:lineRule="atLeast"/>
        <w:jc w:val="center"/>
        <w:outlineLvl w:val="2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ПОСТАНОВЛЕНИЕ</w:t>
      </w:r>
    </w:p>
    <w:p w:rsidR="00933F1A" w:rsidRPr="00956C36" w:rsidRDefault="00933F1A" w:rsidP="00956C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933F1A" w:rsidRDefault="00933F1A" w:rsidP="00956C36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«09» апреля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20</w:t>
      </w:r>
      <w:r>
        <w:rPr>
          <w:rFonts w:ascii="Times New Roman" w:hAnsi="Times New Roman" w:cs="Times New Roman"/>
          <w:color w:val="333333"/>
          <w:sz w:val="24"/>
          <w:szCs w:val="24"/>
        </w:rPr>
        <w:t>20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года                                 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№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7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</w:rPr>
        <w:t>д. Верхнеберезово</w:t>
      </w:r>
    </w:p>
    <w:p w:rsidR="00933F1A" w:rsidRDefault="00933F1A" w:rsidP="00107C4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933F1A" w:rsidRPr="00956C36" w:rsidRDefault="00933F1A" w:rsidP="00956C36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933F1A" w:rsidRDefault="00933F1A" w:rsidP="00AF2F74">
      <w:pPr>
        <w:shd w:val="clear" w:color="auto" w:fill="FFFFFF"/>
        <w:spacing w:after="0" w:line="225" w:lineRule="atLeast"/>
        <w:outlineLvl w:val="4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Об утверждении схемы размещения</w:t>
      </w:r>
    </w:p>
    <w:p w:rsidR="00933F1A" w:rsidRDefault="00933F1A" w:rsidP="00AF2F74">
      <w:pPr>
        <w:shd w:val="clear" w:color="auto" w:fill="FFFFFF"/>
        <w:spacing w:after="0" w:line="225" w:lineRule="atLeast"/>
        <w:outlineLvl w:val="4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b/>
          <w:bCs/>
          <w:color w:val="333333"/>
          <w:sz w:val="24"/>
          <w:szCs w:val="24"/>
        </w:rPr>
        <w:t>мест (площадок)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56C3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накопления твердых</w:t>
      </w:r>
    </w:p>
    <w:p w:rsidR="00933F1A" w:rsidRDefault="00933F1A" w:rsidP="00AF2F74">
      <w:pPr>
        <w:shd w:val="clear" w:color="auto" w:fill="FFFFFF"/>
        <w:spacing w:after="0" w:line="225" w:lineRule="atLeast"/>
        <w:outlineLvl w:val="4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коммунальных отходов на территории </w:t>
      </w:r>
    </w:p>
    <w:p w:rsidR="00933F1A" w:rsidRDefault="00933F1A" w:rsidP="00AF2F74">
      <w:pPr>
        <w:shd w:val="clear" w:color="auto" w:fill="FFFFFF"/>
        <w:spacing w:after="0" w:line="225" w:lineRule="atLeast"/>
        <w:outlineLvl w:val="4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Березовского</w:t>
      </w:r>
      <w:r w:rsidRPr="00956C3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73C58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сельсовета</w:t>
      </w:r>
    </w:p>
    <w:p w:rsidR="00933F1A" w:rsidRDefault="00933F1A" w:rsidP="00AF2F74">
      <w:pPr>
        <w:shd w:val="clear" w:color="auto" w:fill="FFFFFF"/>
        <w:spacing w:after="0" w:line="225" w:lineRule="atLeast"/>
        <w:outlineLvl w:val="4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933F1A" w:rsidRPr="00956C36" w:rsidRDefault="00933F1A" w:rsidP="00AF2F74">
      <w:pPr>
        <w:shd w:val="clear" w:color="auto" w:fill="FFFFFF"/>
        <w:spacing w:after="0" w:line="225" w:lineRule="atLeast"/>
        <w:outlineLvl w:val="4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933F1A" w:rsidRDefault="00933F1A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color w:val="333333"/>
          <w:sz w:val="24"/>
          <w:szCs w:val="24"/>
        </w:rPr>
        <w:t>В соответствии с Федеральным законом от 24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июня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1998 г</w:t>
      </w:r>
      <w:r>
        <w:rPr>
          <w:rFonts w:ascii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№ 89-ФЗ «Об отходах производства и  потребления»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постановлением Правительства Российской Федерации от 12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ноября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2016 г</w:t>
      </w:r>
      <w:r>
        <w:rPr>
          <w:rFonts w:ascii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№ 1156 «Об обращении с твердыми коммунальными отходами и внесении изменений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постановление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Правительства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Российской Федерации от  25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2008 г</w:t>
      </w:r>
      <w:r>
        <w:rPr>
          <w:rFonts w:ascii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№ </w:t>
      </w:r>
      <w:r>
        <w:rPr>
          <w:rFonts w:ascii="Times New Roman" w:hAnsi="Times New Roman" w:cs="Times New Roman"/>
          <w:color w:val="333333"/>
          <w:sz w:val="24"/>
          <w:szCs w:val="24"/>
        </w:rPr>
        <w:t>6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41»,  постановлением Правительства Российской Федерации от 31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августа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2018 г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ода 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</w:t>
      </w:r>
      <w:r>
        <w:rPr>
          <w:rFonts w:ascii="Times New Roman" w:hAnsi="Times New Roman" w:cs="Times New Roman"/>
          <w:color w:val="333333"/>
          <w:sz w:val="24"/>
          <w:szCs w:val="24"/>
        </w:rPr>
        <w:t>руководствуясь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Устав</w:t>
      </w:r>
      <w:r>
        <w:rPr>
          <w:rFonts w:ascii="Times New Roman" w:hAnsi="Times New Roman" w:cs="Times New Roman"/>
          <w:color w:val="333333"/>
          <w:sz w:val="24"/>
          <w:szCs w:val="24"/>
        </w:rPr>
        <w:t>ом Березовского сельсовета Притобольного района Курганской области, Администрация Березовского сельсовета</w:t>
      </w:r>
    </w:p>
    <w:p w:rsidR="00933F1A" w:rsidRPr="00BC1FE7" w:rsidRDefault="00933F1A" w:rsidP="00A028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BC1FE7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ПОСТАНОВЛЯЕТ:</w:t>
      </w:r>
    </w:p>
    <w:p w:rsidR="00933F1A" w:rsidRPr="00956C36" w:rsidRDefault="00933F1A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1. Утвердить схему размещения мест (площадок) накопления твердых коммунальных отходов на территории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Березовского сельсовета согласно приложению к настоящему постановлению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933F1A" w:rsidRPr="00956C36" w:rsidRDefault="00933F1A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2. Настоящее постановление </w:t>
      </w:r>
      <w:r>
        <w:rPr>
          <w:rFonts w:ascii="Times New Roman" w:hAnsi="Times New Roman" w:cs="Times New Roman"/>
          <w:color w:val="333333"/>
          <w:sz w:val="24"/>
          <w:szCs w:val="24"/>
        </w:rPr>
        <w:t>применяется к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правоотношения</w:t>
      </w:r>
      <w:r>
        <w:rPr>
          <w:rFonts w:ascii="Times New Roman" w:hAnsi="Times New Roman" w:cs="Times New Roman"/>
          <w:color w:val="333333"/>
          <w:sz w:val="24"/>
          <w:szCs w:val="24"/>
        </w:rPr>
        <w:t>м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, возникши</w:t>
      </w:r>
      <w:r>
        <w:rPr>
          <w:rFonts w:ascii="Times New Roman" w:hAnsi="Times New Roman" w:cs="Times New Roman"/>
          <w:color w:val="333333"/>
          <w:sz w:val="24"/>
          <w:szCs w:val="24"/>
        </w:rPr>
        <w:t>м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с 1 </w:t>
      </w:r>
      <w:r>
        <w:rPr>
          <w:rFonts w:ascii="Times New Roman" w:hAnsi="Times New Roman" w:cs="Times New Roman"/>
          <w:color w:val="333333"/>
          <w:sz w:val="24"/>
          <w:szCs w:val="24"/>
        </w:rPr>
        <w:t>феврал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я 20</w:t>
      </w:r>
      <w:r>
        <w:rPr>
          <w:rFonts w:ascii="Times New Roman" w:hAnsi="Times New Roman" w:cs="Times New Roman"/>
          <w:color w:val="333333"/>
          <w:sz w:val="24"/>
          <w:szCs w:val="24"/>
        </w:rPr>
        <w:t>20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г</w:t>
      </w:r>
      <w:r>
        <w:rPr>
          <w:rFonts w:ascii="Times New Roman" w:hAnsi="Times New Roman" w:cs="Times New Roman"/>
          <w:color w:val="333333"/>
          <w:sz w:val="24"/>
          <w:szCs w:val="24"/>
        </w:rPr>
        <w:t>ода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933F1A" w:rsidRDefault="00933F1A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Настоящее постановление и проект решения Березовской сельской Думы «О внесении изменений в Устав Березовского сельсовета Притобольного района Курганской области» опубликовать в газете «Березовский вестник».</w:t>
      </w:r>
    </w:p>
    <w:p w:rsidR="00933F1A" w:rsidRDefault="00933F1A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4. Контроль </w:t>
      </w:r>
      <w:r>
        <w:rPr>
          <w:rFonts w:ascii="Times New Roman" w:hAnsi="Times New Roman" w:cs="Times New Roman"/>
          <w:color w:val="333333"/>
          <w:sz w:val="24"/>
          <w:szCs w:val="24"/>
        </w:rPr>
        <w:t>за выполнением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настоящего постановления оставляю за собой.</w:t>
      </w:r>
    </w:p>
    <w:p w:rsidR="00933F1A" w:rsidRPr="00956C36" w:rsidRDefault="00933F1A" w:rsidP="00D819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933F1A" w:rsidRDefault="00933F1A" w:rsidP="00D81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F1A" w:rsidRPr="00AF2F74" w:rsidRDefault="00933F1A" w:rsidP="00D81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D819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74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color w:val="333333"/>
          <w:sz w:val="24"/>
          <w:szCs w:val="24"/>
        </w:rPr>
        <w:t>Березовского</w:t>
      </w:r>
      <w:r w:rsidRPr="00956C3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F2F74">
        <w:rPr>
          <w:rFonts w:ascii="Times New Roman" w:hAnsi="Times New Roman" w:cs="Times New Roman"/>
          <w:color w:val="333333"/>
          <w:sz w:val="24"/>
          <w:szCs w:val="24"/>
        </w:rPr>
        <w:t>сельсовета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         Н.В. Волкова</w:t>
      </w:r>
    </w:p>
    <w:p w:rsidR="00933F1A" w:rsidRPr="002336E6" w:rsidRDefault="00933F1A" w:rsidP="002336E6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2336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2336E6">
      <w:pPr>
        <w:tabs>
          <w:tab w:val="center" w:pos="7795"/>
        </w:tabs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  <w:sectPr w:rsidR="00933F1A" w:rsidSect="00D8197F">
          <w:pgSz w:w="11906" w:h="16838"/>
          <w:pgMar w:top="1134" w:right="567" w:bottom="567" w:left="1418" w:header="709" w:footer="709" w:gutter="0"/>
          <w:cols w:space="708"/>
          <w:docGrid w:linePitch="360"/>
        </w:sectPr>
      </w:pPr>
    </w:p>
    <w:p w:rsidR="00933F1A" w:rsidRPr="009042D0" w:rsidRDefault="00933F1A" w:rsidP="009042D0">
      <w:pPr>
        <w:shd w:val="clear" w:color="auto" w:fill="FFFFFF"/>
        <w:spacing w:after="0" w:line="225" w:lineRule="atLeast"/>
        <w:ind w:left="7938"/>
        <w:outlineLvl w:val="4"/>
        <w:rPr>
          <w:rFonts w:ascii="Times New Roman" w:hAnsi="Times New Roman" w:cs="Times New Roman"/>
        </w:rPr>
      </w:pPr>
      <w:r w:rsidRPr="009042D0">
        <w:rPr>
          <w:rFonts w:ascii="Times New Roman" w:hAnsi="Times New Roman" w:cs="Times New Roman"/>
        </w:rPr>
        <w:t xml:space="preserve">Приложение  к постановлению </w:t>
      </w:r>
      <w:r>
        <w:rPr>
          <w:rFonts w:ascii="Times New Roman" w:hAnsi="Times New Roman" w:cs="Times New Roman"/>
        </w:rPr>
        <w:t>Администрации Березов</w:t>
      </w:r>
      <w:r w:rsidRPr="009042D0">
        <w:rPr>
          <w:rFonts w:ascii="Times New Roman" w:hAnsi="Times New Roman" w:cs="Times New Roman"/>
        </w:rPr>
        <w:t>ского сельсовета от</w:t>
      </w:r>
      <w:r>
        <w:rPr>
          <w:rFonts w:ascii="Times New Roman" w:hAnsi="Times New Roman" w:cs="Times New Roman"/>
        </w:rPr>
        <w:t xml:space="preserve"> 09 апреля </w:t>
      </w:r>
      <w:r w:rsidRPr="009042D0">
        <w:rPr>
          <w:rFonts w:ascii="Times New Roman" w:hAnsi="Times New Roman" w:cs="Times New Roman"/>
        </w:rPr>
        <w:t>2020 года №</w:t>
      </w:r>
      <w:r>
        <w:rPr>
          <w:rFonts w:ascii="Times New Roman" w:hAnsi="Times New Roman" w:cs="Times New Roman"/>
        </w:rPr>
        <w:t xml:space="preserve"> 7</w:t>
      </w:r>
      <w:r w:rsidRPr="009042D0">
        <w:rPr>
          <w:rFonts w:ascii="Times New Roman" w:hAnsi="Times New Roman" w:cs="Times New Roman"/>
        </w:rPr>
        <w:t xml:space="preserve"> «Об утверждении схемы размещения мест (площадок)  накопления твердых коммунальны</w:t>
      </w:r>
      <w:r>
        <w:rPr>
          <w:rFonts w:ascii="Times New Roman" w:hAnsi="Times New Roman" w:cs="Times New Roman"/>
        </w:rPr>
        <w:t>х отходов на территории Березов</w:t>
      </w:r>
      <w:r w:rsidRPr="009042D0">
        <w:rPr>
          <w:rFonts w:ascii="Times New Roman" w:hAnsi="Times New Roman" w:cs="Times New Roman"/>
        </w:rPr>
        <w:t>ского сельсовета»</w:t>
      </w:r>
    </w:p>
    <w:p w:rsidR="00933F1A" w:rsidRDefault="00933F1A" w:rsidP="00625FE0">
      <w:pPr>
        <w:shd w:val="clear" w:color="auto" w:fill="FFFFFF"/>
        <w:spacing w:after="0" w:line="225" w:lineRule="atLeast"/>
        <w:ind w:left="8789"/>
        <w:outlineLvl w:val="4"/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2336E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7F88">
        <w:rPr>
          <w:rFonts w:ascii="Times New Roman" w:hAnsi="Times New Roman" w:cs="Times New Roman"/>
          <w:b/>
          <w:bCs/>
          <w:sz w:val="24"/>
          <w:szCs w:val="24"/>
        </w:rPr>
        <w:t>Схема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7F88">
        <w:rPr>
          <w:rFonts w:ascii="Times New Roman" w:hAnsi="Times New Roman" w:cs="Times New Roman"/>
          <w:b/>
          <w:bCs/>
          <w:sz w:val="24"/>
          <w:szCs w:val="24"/>
        </w:rPr>
        <w:t xml:space="preserve"> размещения мест (площадок)  накопления твердых коммунальных отходов</w:t>
      </w:r>
    </w:p>
    <w:p w:rsidR="00933F1A" w:rsidRDefault="00933F1A" w:rsidP="002336E6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территории Березов</w:t>
      </w:r>
      <w:r w:rsidRPr="00397F88">
        <w:rPr>
          <w:rFonts w:ascii="Times New Roman" w:hAnsi="Times New Roman" w:cs="Times New Roman"/>
          <w:b/>
          <w:bCs/>
          <w:sz w:val="24"/>
          <w:szCs w:val="24"/>
        </w:rPr>
        <w:t xml:space="preserve">ского сельсовета </w:t>
      </w:r>
    </w:p>
    <w:p w:rsidR="00933F1A" w:rsidRDefault="00933F1A" w:rsidP="00EC49B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3F1A" w:rsidRPr="00EC49BD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EC49BD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6.75pt;height:325.5pt">
            <v:imagedata r:id="rId5" o:title=""/>
          </v:shape>
        </w:pict>
      </w:r>
    </w:p>
    <w:p w:rsidR="00933F1A" w:rsidRPr="00D24183" w:rsidRDefault="00933F1A" w:rsidP="002921B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Подгорная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>Подгорная, 35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</w:t>
      </w:r>
    </w:p>
    <w:p w:rsidR="00933F1A" w:rsidRPr="00EC49BD" w:rsidRDefault="00933F1A" w:rsidP="00EC49B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54.849225, 65.098348</w: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26" type="#_x0000_t75" style="width:627.75pt;height:324.75pt">
            <v:imagedata r:id="rId6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D901D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Верхнеберезово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Мостовая д. 9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</w:t>
      </w:r>
    </w:p>
    <w:p w:rsidR="00933F1A" w:rsidRPr="00C0122B" w:rsidRDefault="00933F1A" w:rsidP="00C0122B">
      <w:pPr>
        <w:rPr>
          <w:rFonts w:ascii="Times New Roman" w:hAnsi="Times New Roman" w:cs="Times New Roman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54.834397, 65.104349</w:t>
      </w:r>
    </w:p>
    <w:p w:rsidR="00933F1A" w:rsidRPr="00C0122B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27" type="#_x0000_t75" style="width:644.25pt;height:326.25pt">
            <v:imagedata r:id="rId7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C0122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Верхнеберезово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Центральная д.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38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3F1A" w:rsidRPr="00C0122B" w:rsidRDefault="00933F1A" w:rsidP="00C0122B">
      <w:pPr>
        <w:rPr>
          <w:rFonts w:ascii="Times New Roman" w:hAnsi="Times New Roman" w:cs="Times New Roman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54.834397, 65.104349</w: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E33BF6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28" type="#_x0000_t75" style="width:871.5pt;height:334.5pt">
            <v:imagedata r:id="rId8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C0122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Нижнеберезово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Большая д.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32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54.833972, 65.084101</w: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E33BF6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29" type="#_x0000_t75" style="width:622.5pt;height:333.75pt">
            <v:imagedata r:id="rId9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33BF6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E33BF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Верхнеберезово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Центральная д. 20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3F1A" w:rsidRPr="004125A6" w:rsidRDefault="00933F1A" w:rsidP="00E33B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54.834397, 65.104349</w:t>
      </w:r>
    </w:p>
    <w:p w:rsidR="00933F1A" w:rsidRPr="003739F1" w:rsidRDefault="00933F1A" w:rsidP="00E33BF6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color w:val="000000"/>
          <w:sz w:val="24"/>
          <w:szCs w:val="24"/>
        </w:rPr>
        <w:pict>
          <v:shape id="_x0000_i1030" type="#_x0000_t75" style="width:742.5pt;height:333.75pt">
            <v:imagedata r:id="rId10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33BF6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E33BF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Верхнеберезово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Советская д. 19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3F1A" w:rsidRPr="00E33BF6" w:rsidRDefault="00933F1A" w:rsidP="00E33BF6">
      <w:pPr>
        <w:rPr>
          <w:rFonts w:ascii="Times New Roman" w:hAnsi="Times New Roman" w:cs="Times New Roman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54.834397, 65.104349</w: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3739F1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31" type="#_x0000_t75" style="width:567pt;height:336.75pt">
            <v:imagedata r:id="rId11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3739F1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3739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Верхнеберезово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Шанхай д. 28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3F1A" w:rsidRPr="00E33BF6" w:rsidRDefault="00933F1A" w:rsidP="003739F1">
      <w:pPr>
        <w:rPr>
          <w:rFonts w:ascii="Times New Roman" w:hAnsi="Times New Roman" w:cs="Times New Roman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54.834397, 65.104349</w:t>
      </w:r>
    </w:p>
    <w:p w:rsidR="00933F1A" w:rsidRPr="003739F1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32" type="#_x0000_t75" style="width:653.25pt;height:328.5pt">
            <v:imagedata r:id="rId12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3739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д. Верхнеберезово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>,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Шанхай д. 7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3F1A" w:rsidRPr="004125A6" w:rsidRDefault="00933F1A" w:rsidP="003739F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54.834397, 65.104349</w: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color w:val="000000"/>
          <w:sz w:val="24"/>
          <w:szCs w:val="24"/>
        </w:rPr>
        <w:pict>
          <v:shape id="_x0000_i1033" type="#_x0000_t75" style="width:375.75pt;height:312.75pt">
            <v:imagedata r:id="rId13" o:title=""/>
          </v:shape>
        </w:pict>
      </w: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EC49BD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AD66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п. Водный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д. 3,4,8</w:t>
      </w:r>
    </w:p>
    <w:p w:rsidR="00933F1A" w:rsidRPr="00AD666B" w:rsidRDefault="00933F1A" w:rsidP="00AD666B">
      <w:pPr>
        <w:rPr>
          <w:rFonts w:ascii="Times New Roman" w:hAnsi="Times New Roman" w:cs="Times New Roman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54.819155, 65.104834</w:t>
      </w:r>
    </w:p>
    <w:p w:rsidR="00933F1A" w:rsidRPr="00AD666B" w:rsidRDefault="00933F1A" w:rsidP="00AD666B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34" type="#_x0000_t75" style="width:727.5pt;height:339pt">
            <v:imagedata r:id="rId14" o:title=""/>
          </v:shape>
        </w:pict>
      </w: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AD66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п. Водный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д. 1,2.</w:t>
      </w:r>
    </w:p>
    <w:p w:rsidR="00933F1A" w:rsidRPr="00AD666B" w:rsidRDefault="00933F1A" w:rsidP="00AD666B">
      <w:pPr>
        <w:rPr>
          <w:rFonts w:ascii="Times New Roman" w:hAnsi="Times New Roman" w:cs="Times New Roman"/>
          <w:sz w:val="24"/>
          <w:szCs w:val="24"/>
        </w:r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54.819155, 65.104834</w:t>
      </w:r>
    </w:p>
    <w:p w:rsidR="00933F1A" w:rsidRPr="00AD666B" w:rsidRDefault="00933F1A" w:rsidP="00AD666B">
      <w:pPr>
        <w:rPr>
          <w:rFonts w:ascii="Times New Roman" w:hAnsi="Times New Roman" w:cs="Times New Roman"/>
          <w:sz w:val="24"/>
          <w:szCs w:val="24"/>
        </w:rPr>
      </w:pPr>
      <w:r w:rsidRPr="00013469">
        <w:rPr>
          <w:rFonts w:ascii="Times New Roman" w:hAnsi="Times New Roman" w:cs="Times New Roman"/>
          <w:sz w:val="24"/>
          <w:szCs w:val="24"/>
        </w:rPr>
        <w:pict>
          <v:shape id="_x0000_i1035" type="#_x0000_t75" style="width:488.25pt;height:334.5pt">
            <v:imagedata r:id="rId15" o:title=""/>
          </v:shape>
        </w:pict>
      </w: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Default="00933F1A" w:rsidP="00AD666B">
      <w:pPr>
        <w:rPr>
          <w:rFonts w:ascii="Times New Roman" w:hAnsi="Times New Roman" w:cs="Times New Roman"/>
          <w:sz w:val="24"/>
          <w:szCs w:val="24"/>
        </w:rPr>
      </w:pPr>
    </w:p>
    <w:p w:rsidR="00933F1A" w:rsidRPr="00D24183" w:rsidRDefault="00933F1A" w:rsidP="00AD66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C49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49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п. Водный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д. 19.</w:t>
      </w:r>
    </w:p>
    <w:p w:rsidR="00933F1A" w:rsidRPr="00480D06" w:rsidRDefault="00933F1A" w:rsidP="00EC49B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  <w:sectPr w:rsidR="00933F1A" w:rsidRPr="00480D06" w:rsidSect="00175CC4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24183">
        <w:rPr>
          <w:rFonts w:ascii="Times New Roman" w:hAnsi="Times New Roman" w:cs="Times New Roman"/>
          <w:b/>
          <w:bCs/>
        </w:rPr>
        <w:t xml:space="preserve">     </w:t>
      </w:r>
      <w:r w:rsidRPr="00D24183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координаты </w:t>
      </w:r>
      <w:r w:rsidRPr="004125A6">
        <w:rPr>
          <w:rFonts w:ascii="Arial" w:hAnsi="Arial" w:cs="Arial"/>
          <w:color w:val="000000"/>
          <w:sz w:val="21"/>
          <w:szCs w:val="21"/>
          <w:shd w:val="clear" w:color="auto" w:fill="FFFFFF"/>
        </w:rPr>
        <w:t>54.819155, 65.104834</w:t>
      </w:r>
    </w:p>
    <w:p w:rsidR="00933F1A" w:rsidRDefault="00933F1A" w:rsidP="00F83390">
      <w:pPr>
        <w:rPr>
          <w:rFonts w:ascii="Times New Roman" w:hAnsi="Times New Roman" w:cs="Times New Roman"/>
          <w:sz w:val="24"/>
          <w:szCs w:val="24"/>
        </w:rPr>
        <w:sectPr w:rsidR="00933F1A" w:rsidSect="00397F88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933F1A" w:rsidRPr="002336E6" w:rsidRDefault="00933F1A" w:rsidP="00B90681">
      <w:pPr>
        <w:rPr>
          <w:rFonts w:ascii="Times New Roman" w:hAnsi="Times New Roman" w:cs="Times New Roman"/>
          <w:sz w:val="24"/>
          <w:szCs w:val="24"/>
        </w:rPr>
      </w:pPr>
    </w:p>
    <w:sectPr w:rsidR="00933F1A" w:rsidRPr="002336E6" w:rsidSect="00AF2F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705B5"/>
    <w:multiLevelType w:val="multilevel"/>
    <w:tmpl w:val="0336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C36"/>
    <w:rsid w:val="00003828"/>
    <w:rsid w:val="00013469"/>
    <w:rsid w:val="000A692E"/>
    <w:rsid w:val="000E660F"/>
    <w:rsid w:val="00107C4F"/>
    <w:rsid w:val="00145492"/>
    <w:rsid w:val="00175CC4"/>
    <w:rsid w:val="001877F4"/>
    <w:rsid w:val="00226541"/>
    <w:rsid w:val="002336E6"/>
    <w:rsid w:val="00243DF6"/>
    <w:rsid w:val="002921BF"/>
    <w:rsid w:val="003739F1"/>
    <w:rsid w:val="00397F88"/>
    <w:rsid w:val="004125A6"/>
    <w:rsid w:val="00480D06"/>
    <w:rsid w:val="00502E5F"/>
    <w:rsid w:val="00566D22"/>
    <w:rsid w:val="00576790"/>
    <w:rsid w:val="006213AD"/>
    <w:rsid w:val="00625FE0"/>
    <w:rsid w:val="00637907"/>
    <w:rsid w:val="00683E18"/>
    <w:rsid w:val="006F3C87"/>
    <w:rsid w:val="00732A2F"/>
    <w:rsid w:val="007D5FA4"/>
    <w:rsid w:val="007F38FD"/>
    <w:rsid w:val="00845097"/>
    <w:rsid w:val="008A12B2"/>
    <w:rsid w:val="008D7BD2"/>
    <w:rsid w:val="009042D0"/>
    <w:rsid w:val="00933F1A"/>
    <w:rsid w:val="00956C36"/>
    <w:rsid w:val="009708C7"/>
    <w:rsid w:val="00A02889"/>
    <w:rsid w:val="00A52971"/>
    <w:rsid w:val="00A6002F"/>
    <w:rsid w:val="00A63A69"/>
    <w:rsid w:val="00AD666B"/>
    <w:rsid w:val="00AF2F74"/>
    <w:rsid w:val="00B90681"/>
    <w:rsid w:val="00BC1FE7"/>
    <w:rsid w:val="00C0122B"/>
    <w:rsid w:val="00C36424"/>
    <w:rsid w:val="00C73C58"/>
    <w:rsid w:val="00CF5602"/>
    <w:rsid w:val="00D24183"/>
    <w:rsid w:val="00D43069"/>
    <w:rsid w:val="00D57B0F"/>
    <w:rsid w:val="00D8197F"/>
    <w:rsid w:val="00D901D0"/>
    <w:rsid w:val="00D92BF5"/>
    <w:rsid w:val="00DF22FC"/>
    <w:rsid w:val="00E33BF6"/>
    <w:rsid w:val="00E62EEE"/>
    <w:rsid w:val="00EC49BD"/>
    <w:rsid w:val="00F37A58"/>
    <w:rsid w:val="00F53D8A"/>
    <w:rsid w:val="00F83390"/>
    <w:rsid w:val="00FA4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D8A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link w:val="Heading2Char"/>
    <w:uiPriority w:val="99"/>
    <w:qFormat/>
    <w:rsid w:val="00956C36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956C36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9"/>
    <w:qFormat/>
    <w:rsid w:val="00956C36"/>
    <w:pPr>
      <w:spacing w:before="100" w:beforeAutospacing="1" w:after="100" w:afterAutospacing="1" w:line="240" w:lineRule="auto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56C36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56C36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56C36"/>
    <w:rPr>
      <w:rFonts w:ascii="Times New Roman" w:hAnsi="Times New Roman" w:cs="Times New Roman"/>
      <w:b/>
      <w:bCs/>
      <w:sz w:val="20"/>
      <w:szCs w:val="20"/>
    </w:rPr>
  </w:style>
  <w:style w:type="character" w:customStyle="1" w:styleId="itemtextresizertitle">
    <w:name w:val="itemtextresizertitle"/>
    <w:basedOn w:val="DefaultParagraphFont"/>
    <w:uiPriority w:val="99"/>
    <w:rsid w:val="00956C36"/>
  </w:style>
  <w:style w:type="character" w:styleId="Hyperlink">
    <w:name w:val="Hyperlink"/>
    <w:basedOn w:val="DefaultParagraphFont"/>
    <w:uiPriority w:val="99"/>
    <w:semiHidden/>
    <w:rsid w:val="00956C3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956C36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5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6C3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EC49BD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59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333333"/>
                        <w:right w:val="none" w:sz="0" w:space="0" w:color="auto"/>
                      </w:divBdr>
                      <w:divsChild>
                        <w:div w:id="209959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33333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5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5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9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9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9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228</TotalTime>
  <Pages>14</Pages>
  <Words>549</Words>
  <Characters>3131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Pritobolie</dc:creator>
  <cp:keywords/>
  <dc:description/>
  <cp:lastModifiedBy>User</cp:lastModifiedBy>
  <cp:revision>11</cp:revision>
  <cp:lastPrinted>2020-04-09T07:20:00Z</cp:lastPrinted>
  <dcterms:created xsi:type="dcterms:W3CDTF">2020-02-28T05:08:00Z</dcterms:created>
  <dcterms:modified xsi:type="dcterms:W3CDTF">2020-04-09T07:23:00Z</dcterms:modified>
</cp:coreProperties>
</file>